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95A17" w14:textId="77777777" w:rsidR="00191524" w:rsidRPr="00651BD8" w:rsidRDefault="00191524" w:rsidP="00191524">
      <w:pPr>
        <w:rPr>
          <w:rFonts w:ascii="Calibri" w:hAnsi="Calibri" w:cs="Arial"/>
          <w:b/>
          <w:sz w:val="24"/>
          <w:szCs w:val="22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2665"/>
        <w:gridCol w:w="1446"/>
        <w:gridCol w:w="1418"/>
        <w:gridCol w:w="1134"/>
        <w:gridCol w:w="3543"/>
      </w:tblGrid>
      <w:tr w:rsidR="00191524" w:rsidRPr="00651BD8" w14:paraId="0CC1A665" w14:textId="77777777" w:rsidTr="00651BD8">
        <w:trPr>
          <w:trHeight w:val="341"/>
        </w:trPr>
        <w:tc>
          <w:tcPr>
            <w:tcW w:w="10206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DE9D9" w:themeFill="accent6" w:themeFillTint="33"/>
            <w:vAlign w:val="center"/>
          </w:tcPr>
          <w:p w14:paraId="7671F49A" w14:textId="77777777" w:rsidR="00191524" w:rsidRPr="00651BD8" w:rsidRDefault="00191524" w:rsidP="00B44C79">
            <w:pPr>
              <w:jc w:val="center"/>
              <w:rPr>
                <w:rFonts w:ascii="Calibri" w:hAnsi="Calibri" w:cs="Arial"/>
                <w:b/>
                <w:sz w:val="24"/>
                <w:szCs w:val="22"/>
              </w:rPr>
            </w:pPr>
          </w:p>
        </w:tc>
      </w:tr>
      <w:tr w:rsidR="00191524" w:rsidRPr="00651BD8" w14:paraId="4C0C1838" w14:textId="77777777" w:rsidTr="00651BD8">
        <w:trPr>
          <w:trHeight w:val="454"/>
        </w:trPr>
        <w:tc>
          <w:tcPr>
            <w:tcW w:w="266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7C191A46" w14:textId="77777777" w:rsidR="00191524" w:rsidRPr="00651BD8" w:rsidRDefault="00191524" w:rsidP="00651BD8">
            <w:pPr>
              <w:rPr>
                <w:rFonts w:ascii="Calibri" w:hAnsi="Calibri" w:cs="Arial"/>
                <w:b/>
                <w:sz w:val="24"/>
                <w:szCs w:val="22"/>
              </w:rPr>
            </w:pPr>
            <w:r w:rsidRPr="00651BD8">
              <w:rPr>
                <w:rFonts w:ascii="Calibri" w:hAnsi="Calibri" w:cs="Arial"/>
                <w:b/>
                <w:sz w:val="24"/>
                <w:szCs w:val="22"/>
              </w:rPr>
              <w:t>Name</w:t>
            </w:r>
          </w:p>
        </w:tc>
        <w:tc>
          <w:tcPr>
            <w:tcW w:w="7541" w:type="dxa"/>
            <w:gridSpan w:val="4"/>
            <w:tcBorders>
              <w:top w:val="single" w:sz="4" w:space="0" w:color="1F497D" w:themeColor="text2"/>
              <w:left w:val="single" w:sz="4" w:space="0" w:color="1F497D" w:themeColor="text2"/>
              <w:bottom w:val="nil"/>
              <w:right w:val="single" w:sz="4" w:space="0" w:color="1F497D" w:themeColor="text2"/>
            </w:tcBorders>
          </w:tcPr>
          <w:p w14:paraId="6A11E85D" w14:textId="77777777" w:rsidR="00191524" w:rsidRPr="00651BD8" w:rsidRDefault="00191524" w:rsidP="00651BD8">
            <w:pPr>
              <w:rPr>
                <w:rFonts w:ascii="Calibri" w:hAnsi="Calibri" w:cs="Arial"/>
                <w:sz w:val="24"/>
                <w:szCs w:val="22"/>
              </w:rPr>
            </w:pPr>
          </w:p>
        </w:tc>
      </w:tr>
      <w:tr w:rsidR="00191524" w:rsidRPr="00651BD8" w14:paraId="5E94CE76" w14:textId="77777777" w:rsidTr="00651BD8">
        <w:trPr>
          <w:trHeight w:val="397"/>
        </w:trPr>
        <w:tc>
          <w:tcPr>
            <w:tcW w:w="266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0709ED6C" w14:textId="77777777" w:rsidR="00191524" w:rsidRPr="00651BD8" w:rsidRDefault="00191524" w:rsidP="00651BD8">
            <w:pPr>
              <w:rPr>
                <w:rFonts w:ascii="Calibri" w:hAnsi="Calibri" w:cs="Arial"/>
                <w:b/>
                <w:sz w:val="24"/>
                <w:szCs w:val="22"/>
              </w:rPr>
            </w:pPr>
            <w:r w:rsidRPr="00651BD8">
              <w:rPr>
                <w:rFonts w:ascii="Calibri" w:hAnsi="Calibri" w:cs="Arial"/>
                <w:b/>
                <w:sz w:val="24"/>
                <w:szCs w:val="22"/>
              </w:rPr>
              <w:t xml:space="preserve">Date of Birth </w:t>
            </w:r>
          </w:p>
        </w:tc>
        <w:tc>
          <w:tcPr>
            <w:tcW w:w="1446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22E5E9E1" w14:textId="77777777" w:rsidR="00191524" w:rsidRPr="00651BD8" w:rsidRDefault="00191524" w:rsidP="00651BD8">
            <w:pPr>
              <w:rPr>
                <w:rFonts w:ascii="Calibri" w:hAnsi="Calibri" w:cs="Arial"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694A2591" w14:textId="77777777" w:rsidR="00191524" w:rsidRPr="00651BD8" w:rsidRDefault="00191524" w:rsidP="00651BD8">
            <w:pPr>
              <w:rPr>
                <w:rFonts w:ascii="Calibri" w:hAnsi="Calibri" w:cs="Arial"/>
                <w:b/>
                <w:sz w:val="24"/>
                <w:szCs w:val="22"/>
              </w:rPr>
            </w:pPr>
            <w:r w:rsidRPr="00651BD8">
              <w:rPr>
                <w:rFonts w:ascii="Calibri" w:hAnsi="Calibri" w:cs="Arial"/>
                <w:b/>
                <w:sz w:val="24"/>
                <w:szCs w:val="22"/>
              </w:rPr>
              <w:t>Current age</w:t>
            </w:r>
          </w:p>
        </w:tc>
        <w:tc>
          <w:tcPr>
            <w:tcW w:w="113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5C901ACB" w14:textId="77777777" w:rsidR="00191524" w:rsidRPr="00651BD8" w:rsidRDefault="00191524" w:rsidP="00651BD8">
            <w:pPr>
              <w:rPr>
                <w:rFonts w:ascii="Calibri" w:hAnsi="Calibri" w:cs="Arial"/>
                <w:sz w:val="24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1F60C5E6" w14:textId="64D69E48" w:rsidR="00191524" w:rsidRPr="00651BD8" w:rsidRDefault="00F719A6" w:rsidP="00651BD8">
            <w:pPr>
              <w:rPr>
                <w:rFonts w:ascii="Calibri" w:hAnsi="Calibri" w:cs="Arial"/>
                <w:b/>
                <w:sz w:val="24"/>
                <w:szCs w:val="22"/>
              </w:rPr>
            </w:pPr>
            <w:r>
              <w:rPr>
                <w:rFonts w:ascii="Calibri" w:hAnsi="Calibri" w:cs="Arial"/>
                <w:b/>
                <w:sz w:val="24"/>
                <w:szCs w:val="22"/>
              </w:rPr>
              <w:t>Gender</w:t>
            </w:r>
            <w:r w:rsidR="00191524" w:rsidRPr="00651BD8">
              <w:rPr>
                <w:rFonts w:ascii="Calibri" w:hAnsi="Calibri" w:cs="Arial"/>
                <w:b/>
                <w:sz w:val="24"/>
                <w:szCs w:val="22"/>
              </w:rPr>
              <w:t xml:space="preserve"> </w:t>
            </w:r>
          </w:p>
        </w:tc>
      </w:tr>
      <w:tr w:rsidR="00191524" w:rsidRPr="00651BD8" w14:paraId="52F7FE00" w14:textId="77777777" w:rsidTr="00651BD8">
        <w:tc>
          <w:tcPr>
            <w:tcW w:w="10206" w:type="dxa"/>
            <w:gridSpan w:val="5"/>
            <w:tcBorders>
              <w:top w:val="nil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0DC170C4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  <w:r w:rsidRPr="00651BD8">
              <w:rPr>
                <w:rFonts w:ascii="Calibri" w:hAnsi="Calibri" w:cs="Arial"/>
                <w:b/>
                <w:sz w:val="24"/>
                <w:szCs w:val="22"/>
              </w:rPr>
              <w:t xml:space="preserve">Home Address: </w:t>
            </w:r>
          </w:p>
          <w:p w14:paraId="510FD842" w14:textId="77777777" w:rsidR="00191524" w:rsidRPr="00651BD8" w:rsidRDefault="00191524" w:rsidP="00B44C79">
            <w:pPr>
              <w:rPr>
                <w:rFonts w:ascii="Calibri" w:hAnsi="Calibri" w:cs="Arial"/>
                <w:sz w:val="24"/>
                <w:szCs w:val="22"/>
              </w:rPr>
            </w:pPr>
          </w:p>
          <w:p w14:paraId="67E839A3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</w:tc>
      </w:tr>
      <w:tr w:rsidR="00191524" w:rsidRPr="00651BD8" w14:paraId="5E3A697F" w14:textId="77777777" w:rsidTr="00651BD8">
        <w:trPr>
          <w:trHeight w:val="648"/>
        </w:trPr>
        <w:tc>
          <w:tcPr>
            <w:tcW w:w="10206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0ED83366" w14:textId="77777777" w:rsidR="00191524" w:rsidRPr="00651BD8" w:rsidRDefault="00191524" w:rsidP="00B44C79">
            <w:pPr>
              <w:rPr>
                <w:rFonts w:ascii="Calibri" w:hAnsi="Calibri" w:cs="Arial"/>
                <w:sz w:val="24"/>
                <w:szCs w:val="22"/>
              </w:rPr>
            </w:pPr>
            <w:r w:rsidRPr="00651BD8">
              <w:rPr>
                <w:rFonts w:ascii="Calibri" w:hAnsi="Calibri" w:cs="Arial"/>
                <w:b/>
                <w:sz w:val="24"/>
                <w:szCs w:val="22"/>
              </w:rPr>
              <w:t xml:space="preserve">Diagnosis: </w:t>
            </w:r>
          </w:p>
          <w:p w14:paraId="17388B07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6F3A3D25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284897B9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03F1619D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</w:tc>
      </w:tr>
      <w:tr w:rsidR="00191524" w:rsidRPr="00651BD8" w14:paraId="1637DFE7" w14:textId="77777777" w:rsidTr="00651BD8">
        <w:tc>
          <w:tcPr>
            <w:tcW w:w="10206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01EE2673" w14:textId="374E2113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  <w:r w:rsidRPr="00651BD8">
              <w:rPr>
                <w:rFonts w:ascii="Calibri" w:hAnsi="Calibri" w:cs="Arial"/>
                <w:b/>
                <w:sz w:val="24"/>
                <w:szCs w:val="22"/>
              </w:rPr>
              <w:t xml:space="preserve">Communication: </w:t>
            </w:r>
            <w:r w:rsidRPr="00651BD8">
              <w:rPr>
                <w:rFonts w:ascii="Calibri" w:hAnsi="Calibri" w:cs="Arial"/>
                <w:sz w:val="24"/>
                <w:szCs w:val="22"/>
              </w:rPr>
              <w:t>Please provide details of the communication needs of the person and any preferred communication methods. Please also include any input from SALT</w:t>
            </w:r>
          </w:p>
          <w:p w14:paraId="2845C02D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16EA533F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36885AA6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280A6614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31FAC397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7C2E45C7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</w:tc>
      </w:tr>
      <w:tr w:rsidR="00191524" w:rsidRPr="00651BD8" w14:paraId="51BC1BBC" w14:textId="77777777" w:rsidTr="00651BD8">
        <w:tc>
          <w:tcPr>
            <w:tcW w:w="10206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78955717" w14:textId="77777777" w:rsidR="00191524" w:rsidRPr="00651BD8" w:rsidRDefault="00191524" w:rsidP="00B44C79">
            <w:pPr>
              <w:rPr>
                <w:rFonts w:ascii="Calibri" w:hAnsi="Calibri"/>
                <w:sz w:val="24"/>
                <w:szCs w:val="22"/>
                <w:lang w:eastAsia="en-GB"/>
              </w:rPr>
            </w:pPr>
            <w:r w:rsidRPr="00651BD8">
              <w:rPr>
                <w:rFonts w:ascii="Calibri" w:hAnsi="Calibri"/>
                <w:b/>
                <w:bCs/>
                <w:sz w:val="24"/>
                <w:szCs w:val="22"/>
                <w:lang w:eastAsia="en-GB"/>
              </w:rPr>
              <w:t>Personal Care:</w:t>
            </w:r>
            <w:r w:rsidRPr="00651BD8">
              <w:rPr>
                <w:rFonts w:ascii="Calibri" w:hAnsi="Calibri"/>
                <w:sz w:val="24"/>
                <w:szCs w:val="22"/>
                <w:lang w:eastAsia="en-GB"/>
              </w:rPr>
              <w:t> Please provide details of the level of support/prompting required with personal and intimate personal care.</w:t>
            </w:r>
          </w:p>
          <w:p w14:paraId="143AF3B6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34A44564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1D06D09E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297DF539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60354B8B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77A00A67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</w:tc>
      </w:tr>
      <w:tr w:rsidR="00191524" w:rsidRPr="00651BD8" w14:paraId="3E6D474B" w14:textId="77777777" w:rsidTr="00651BD8">
        <w:tc>
          <w:tcPr>
            <w:tcW w:w="10206" w:type="dxa"/>
            <w:gridSpan w:val="5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3880E120" w14:textId="77777777" w:rsidR="00191524" w:rsidRPr="00651BD8" w:rsidRDefault="00191524" w:rsidP="00B44C79">
            <w:pPr>
              <w:rPr>
                <w:rFonts w:ascii="Calibri" w:hAnsi="Calibri"/>
                <w:sz w:val="24"/>
                <w:szCs w:val="22"/>
                <w:lang w:eastAsia="en-GB"/>
              </w:rPr>
            </w:pPr>
            <w:r w:rsidRPr="00651BD8">
              <w:rPr>
                <w:rFonts w:ascii="Calibri" w:hAnsi="Calibri"/>
                <w:b/>
                <w:bCs/>
                <w:sz w:val="24"/>
                <w:szCs w:val="22"/>
                <w:lang w:eastAsia="en-GB"/>
              </w:rPr>
              <w:t>Mobility:</w:t>
            </w:r>
            <w:r w:rsidRPr="00651BD8">
              <w:rPr>
                <w:rFonts w:ascii="Calibri" w:hAnsi="Calibri"/>
                <w:sz w:val="24"/>
                <w:szCs w:val="22"/>
                <w:lang w:eastAsia="en-GB"/>
              </w:rPr>
              <w:t xml:space="preserve"> Please provide details of any support required with mobility. Does the person require support with transfers? Are any aids currently used or required? Is there a history or risk of falls? Please also include any input from Physiotherapy and any specific programme </w:t>
            </w:r>
          </w:p>
          <w:p w14:paraId="43495CB2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7075EADC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76BFDDB9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39AA0050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49DACB83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69BE413F" w14:textId="77777777" w:rsidR="00651BD8" w:rsidRPr="00651BD8" w:rsidRDefault="00651BD8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42D9F3DD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</w:tc>
      </w:tr>
    </w:tbl>
    <w:p w14:paraId="0154D234" w14:textId="77777777" w:rsidR="00191524" w:rsidRPr="00651BD8" w:rsidRDefault="00191524">
      <w:pPr>
        <w:rPr>
          <w:sz w:val="24"/>
          <w:szCs w:val="22"/>
        </w:rPr>
      </w:pPr>
      <w:r w:rsidRPr="00651BD8">
        <w:rPr>
          <w:sz w:val="24"/>
          <w:szCs w:val="22"/>
        </w:rPr>
        <w:br w:type="page"/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3261"/>
        <w:gridCol w:w="6945"/>
      </w:tblGrid>
      <w:tr w:rsidR="00191524" w:rsidRPr="00651BD8" w14:paraId="477B4A8D" w14:textId="77777777" w:rsidTr="00651BD8">
        <w:tc>
          <w:tcPr>
            <w:tcW w:w="10206" w:type="dxa"/>
            <w:gridSpan w:val="2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2E10D315" w14:textId="77777777" w:rsidR="00191524" w:rsidRPr="00651BD8" w:rsidRDefault="00191524" w:rsidP="00B44C79">
            <w:pPr>
              <w:rPr>
                <w:rFonts w:ascii="Calibri" w:hAnsi="Calibri"/>
                <w:sz w:val="24"/>
                <w:szCs w:val="22"/>
                <w:lang w:eastAsia="en-GB"/>
              </w:rPr>
            </w:pPr>
            <w:r w:rsidRPr="00651BD8">
              <w:rPr>
                <w:rFonts w:ascii="Calibri" w:hAnsi="Calibri"/>
                <w:b/>
                <w:bCs/>
                <w:sz w:val="24"/>
                <w:szCs w:val="22"/>
                <w:lang w:eastAsia="en-GB"/>
              </w:rPr>
              <w:lastRenderedPageBreak/>
              <w:t>Daily Living Activities:</w:t>
            </w:r>
            <w:r w:rsidRPr="00651BD8">
              <w:rPr>
                <w:rFonts w:ascii="Calibri" w:hAnsi="Calibri"/>
                <w:sz w:val="24"/>
                <w:szCs w:val="22"/>
                <w:lang w:eastAsia="en-GB"/>
              </w:rPr>
              <w:t> Please provide details of the level of support/prompting required e.g. preparing food and drinks</w:t>
            </w:r>
          </w:p>
          <w:p w14:paraId="567E9D54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5266768B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3FDE9E8B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5A75117D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582CBDD4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</w:tc>
      </w:tr>
      <w:tr w:rsidR="00191524" w:rsidRPr="00651BD8" w14:paraId="78F3E223" w14:textId="77777777" w:rsidTr="00651BD8">
        <w:tc>
          <w:tcPr>
            <w:tcW w:w="10206" w:type="dxa"/>
            <w:gridSpan w:val="2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5FE7E993" w14:textId="77777777" w:rsidR="00191524" w:rsidRPr="00651BD8" w:rsidRDefault="00191524" w:rsidP="00B44C79">
            <w:pPr>
              <w:rPr>
                <w:rFonts w:ascii="Calibri" w:hAnsi="Calibri"/>
                <w:b/>
                <w:bCs/>
                <w:sz w:val="24"/>
                <w:szCs w:val="22"/>
                <w:lang w:eastAsia="en-GB"/>
              </w:rPr>
            </w:pPr>
            <w:r w:rsidRPr="00651BD8">
              <w:rPr>
                <w:rFonts w:ascii="Calibri" w:hAnsi="Calibri"/>
                <w:b/>
                <w:bCs/>
                <w:sz w:val="24"/>
                <w:szCs w:val="22"/>
                <w:lang w:eastAsia="en-GB"/>
              </w:rPr>
              <w:t xml:space="preserve">Medication: </w:t>
            </w:r>
            <w:r w:rsidRPr="00651BD8">
              <w:rPr>
                <w:rFonts w:ascii="Calibri" w:hAnsi="Calibri"/>
                <w:bCs/>
                <w:sz w:val="24"/>
                <w:szCs w:val="22"/>
                <w:lang w:eastAsia="en-GB"/>
              </w:rPr>
              <w:t>Please list any medication that the person is prescribed and what it is prescribed for</w:t>
            </w:r>
          </w:p>
          <w:p w14:paraId="5EF88AE3" w14:textId="77777777" w:rsidR="00191524" w:rsidRPr="00651BD8" w:rsidRDefault="00191524" w:rsidP="00B44C79">
            <w:pPr>
              <w:rPr>
                <w:rFonts w:ascii="Calibri" w:hAnsi="Calibri"/>
                <w:b/>
                <w:bCs/>
                <w:sz w:val="24"/>
                <w:szCs w:val="22"/>
                <w:lang w:eastAsia="en-GB"/>
              </w:rPr>
            </w:pPr>
          </w:p>
          <w:p w14:paraId="7FF5022C" w14:textId="77777777" w:rsidR="00191524" w:rsidRPr="00651BD8" w:rsidRDefault="00191524" w:rsidP="00B44C79">
            <w:pPr>
              <w:rPr>
                <w:rFonts w:ascii="Calibri" w:hAnsi="Calibri"/>
                <w:b/>
                <w:bCs/>
                <w:sz w:val="24"/>
                <w:szCs w:val="22"/>
                <w:lang w:eastAsia="en-GB"/>
              </w:rPr>
            </w:pPr>
          </w:p>
          <w:p w14:paraId="75615EC6" w14:textId="77777777" w:rsidR="00191524" w:rsidRPr="00651BD8" w:rsidRDefault="00191524" w:rsidP="00B44C79">
            <w:pPr>
              <w:rPr>
                <w:rFonts w:ascii="Calibri" w:hAnsi="Calibri"/>
                <w:b/>
                <w:bCs/>
                <w:sz w:val="24"/>
                <w:szCs w:val="22"/>
                <w:lang w:eastAsia="en-GB"/>
              </w:rPr>
            </w:pPr>
          </w:p>
          <w:p w14:paraId="337DB775" w14:textId="77777777" w:rsidR="00191524" w:rsidRPr="00651BD8" w:rsidRDefault="00191524" w:rsidP="00B44C79">
            <w:pPr>
              <w:rPr>
                <w:rFonts w:ascii="Calibri" w:hAnsi="Calibri"/>
                <w:b/>
                <w:bCs/>
                <w:sz w:val="24"/>
                <w:szCs w:val="22"/>
                <w:lang w:eastAsia="en-GB"/>
              </w:rPr>
            </w:pPr>
          </w:p>
        </w:tc>
      </w:tr>
      <w:tr w:rsidR="00191524" w:rsidRPr="00651BD8" w14:paraId="10A4DE77" w14:textId="77777777" w:rsidTr="00651BD8">
        <w:tc>
          <w:tcPr>
            <w:tcW w:w="10206" w:type="dxa"/>
            <w:gridSpan w:val="2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3F37425D" w14:textId="20671ACB" w:rsidR="00191524" w:rsidRPr="00651BD8" w:rsidRDefault="00F719A6" w:rsidP="00B44C79">
            <w:pPr>
              <w:rPr>
                <w:rFonts w:ascii="Calibri" w:hAnsi="Calibri"/>
                <w:bCs/>
                <w:sz w:val="24"/>
                <w:szCs w:val="22"/>
                <w:lang w:eastAsia="en-GB"/>
              </w:rPr>
            </w:pPr>
            <w:r>
              <w:rPr>
                <w:rFonts w:ascii="Calibri" w:hAnsi="Calibri"/>
                <w:b/>
                <w:bCs/>
                <w:sz w:val="24"/>
                <w:szCs w:val="22"/>
                <w:lang w:eastAsia="en-GB"/>
              </w:rPr>
              <w:t xml:space="preserve">Specific </w:t>
            </w:r>
            <w:r w:rsidR="00191524" w:rsidRPr="00651BD8">
              <w:rPr>
                <w:rFonts w:ascii="Calibri" w:hAnsi="Calibri"/>
                <w:b/>
                <w:bCs/>
                <w:sz w:val="24"/>
                <w:szCs w:val="22"/>
                <w:lang w:eastAsia="en-GB"/>
              </w:rPr>
              <w:t>Behaviour</w:t>
            </w:r>
            <w:r>
              <w:rPr>
                <w:rFonts w:ascii="Calibri" w:hAnsi="Calibri"/>
                <w:b/>
                <w:bCs/>
                <w:sz w:val="24"/>
                <w:szCs w:val="22"/>
                <w:lang w:eastAsia="en-GB"/>
              </w:rPr>
              <w:t>s</w:t>
            </w:r>
            <w:r w:rsidR="00191524" w:rsidRPr="00651BD8">
              <w:rPr>
                <w:rFonts w:ascii="Calibri" w:hAnsi="Calibri"/>
                <w:b/>
                <w:bCs/>
                <w:sz w:val="24"/>
                <w:szCs w:val="22"/>
                <w:lang w:eastAsia="en-GB"/>
              </w:rPr>
              <w:t xml:space="preserve">: </w:t>
            </w:r>
            <w:r w:rsidR="00191524" w:rsidRPr="00651BD8">
              <w:rPr>
                <w:rFonts w:ascii="Calibri" w:hAnsi="Calibri"/>
                <w:bCs/>
                <w:sz w:val="24"/>
                <w:szCs w:val="22"/>
                <w:lang w:eastAsia="en-GB"/>
              </w:rPr>
              <w:t xml:space="preserve">Please provide details of any behaviours that the person may display, any triggers to these behaviour and any specific behaviour management strategies that are used. </w:t>
            </w:r>
            <w:r w:rsidR="00191524" w:rsidRPr="00F719A6">
              <w:rPr>
                <w:rFonts w:ascii="Calibri" w:hAnsi="Calibri"/>
                <w:b/>
                <w:color w:val="0070C0"/>
                <w:sz w:val="24"/>
                <w:szCs w:val="22"/>
                <w:lang w:eastAsia="en-GB"/>
              </w:rPr>
              <w:t>Please include any positive behaviours</w:t>
            </w:r>
            <w:r w:rsidRPr="00F719A6">
              <w:rPr>
                <w:rFonts w:ascii="Calibri" w:hAnsi="Calibri"/>
                <w:b/>
                <w:color w:val="0070C0"/>
                <w:sz w:val="24"/>
                <w:szCs w:val="22"/>
                <w:lang w:eastAsia="en-GB"/>
              </w:rPr>
              <w:t>.</w:t>
            </w:r>
          </w:p>
          <w:p w14:paraId="45F9C81F" w14:textId="77777777" w:rsidR="00191524" w:rsidRPr="00651BD8" w:rsidRDefault="00191524" w:rsidP="00B44C79">
            <w:pPr>
              <w:rPr>
                <w:rFonts w:ascii="Calibri" w:hAnsi="Calibri"/>
                <w:bCs/>
                <w:sz w:val="24"/>
                <w:szCs w:val="22"/>
                <w:lang w:eastAsia="en-GB"/>
              </w:rPr>
            </w:pPr>
          </w:p>
          <w:p w14:paraId="1A7F1B0A" w14:textId="77777777" w:rsidR="00191524" w:rsidRPr="00651BD8" w:rsidRDefault="00191524" w:rsidP="00B44C79">
            <w:pPr>
              <w:rPr>
                <w:rFonts w:ascii="Calibri" w:hAnsi="Calibri"/>
                <w:bCs/>
                <w:sz w:val="24"/>
                <w:szCs w:val="22"/>
                <w:lang w:eastAsia="en-GB"/>
              </w:rPr>
            </w:pPr>
          </w:p>
          <w:p w14:paraId="193D16F1" w14:textId="77777777" w:rsidR="00191524" w:rsidRPr="00651BD8" w:rsidRDefault="00191524" w:rsidP="00B44C79">
            <w:pPr>
              <w:rPr>
                <w:rFonts w:ascii="Calibri" w:hAnsi="Calibri"/>
                <w:bCs/>
                <w:sz w:val="24"/>
                <w:szCs w:val="22"/>
                <w:lang w:eastAsia="en-GB"/>
              </w:rPr>
            </w:pPr>
          </w:p>
          <w:p w14:paraId="57A5D9E4" w14:textId="77777777" w:rsidR="00191524" w:rsidRPr="00651BD8" w:rsidRDefault="00191524" w:rsidP="00B44C79">
            <w:pPr>
              <w:rPr>
                <w:rFonts w:ascii="Calibri" w:hAnsi="Calibri"/>
                <w:bCs/>
                <w:sz w:val="24"/>
                <w:szCs w:val="22"/>
                <w:lang w:eastAsia="en-GB"/>
              </w:rPr>
            </w:pPr>
          </w:p>
        </w:tc>
      </w:tr>
      <w:tr w:rsidR="00191524" w:rsidRPr="00651BD8" w14:paraId="5BCE43D4" w14:textId="77777777" w:rsidTr="00651BD8">
        <w:tc>
          <w:tcPr>
            <w:tcW w:w="10206" w:type="dxa"/>
            <w:gridSpan w:val="2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1FF73E85" w14:textId="0BCF37F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  <w:r w:rsidRPr="00651BD8">
              <w:rPr>
                <w:rFonts w:ascii="Calibri" w:hAnsi="Calibri" w:cs="Arial"/>
                <w:b/>
                <w:sz w:val="24"/>
                <w:szCs w:val="22"/>
              </w:rPr>
              <w:t xml:space="preserve">Please briefly outline the type of </w:t>
            </w:r>
            <w:r w:rsidR="00CB78F6">
              <w:rPr>
                <w:rFonts w:ascii="Calibri" w:hAnsi="Calibri" w:cs="Arial"/>
                <w:b/>
                <w:sz w:val="24"/>
                <w:szCs w:val="22"/>
              </w:rPr>
              <w:t>respite care</w:t>
            </w:r>
            <w:r w:rsidRPr="00651BD8">
              <w:rPr>
                <w:rFonts w:ascii="Calibri" w:hAnsi="Calibri" w:cs="Arial"/>
                <w:b/>
                <w:sz w:val="24"/>
                <w:szCs w:val="22"/>
              </w:rPr>
              <w:t xml:space="preserve"> required and the amount</w:t>
            </w:r>
            <w:r w:rsidR="00CB78F6">
              <w:rPr>
                <w:rFonts w:ascii="Calibri" w:hAnsi="Calibri" w:cs="Arial"/>
                <w:b/>
                <w:sz w:val="24"/>
                <w:szCs w:val="22"/>
              </w:rPr>
              <w:t xml:space="preserve"> </w:t>
            </w:r>
            <w:r w:rsidR="00F719A6">
              <w:rPr>
                <w:rFonts w:ascii="Calibri" w:hAnsi="Calibri" w:cs="Arial"/>
                <w:b/>
                <w:sz w:val="24"/>
                <w:szCs w:val="22"/>
              </w:rPr>
              <w:t>e.g.,</w:t>
            </w:r>
            <w:r w:rsidR="00CB78F6">
              <w:rPr>
                <w:rFonts w:ascii="Calibri" w:hAnsi="Calibri" w:cs="Arial"/>
                <w:b/>
                <w:sz w:val="24"/>
                <w:szCs w:val="22"/>
              </w:rPr>
              <w:t xml:space="preserve"> 1 weekend a month: </w:t>
            </w:r>
          </w:p>
          <w:p w14:paraId="6B262C23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327820EB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4593A7EB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4C9DC653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</w:tc>
      </w:tr>
      <w:tr w:rsidR="00191524" w:rsidRPr="00651BD8" w14:paraId="082B5E1E" w14:textId="77777777" w:rsidTr="00651BD8">
        <w:tc>
          <w:tcPr>
            <w:tcW w:w="10206" w:type="dxa"/>
            <w:gridSpan w:val="2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130D0884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  <w:r w:rsidRPr="00651BD8">
              <w:rPr>
                <w:rFonts w:ascii="Calibri" w:hAnsi="Calibri" w:cs="Arial"/>
                <w:b/>
                <w:sz w:val="24"/>
                <w:szCs w:val="22"/>
              </w:rPr>
              <w:t xml:space="preserve">Current or future funding: </w:t>
            </w:r>
          </w:p>
          <w:p w14:paraId="760C6406" w14:textId="77777777" w:rsidR="00191524" w:rsidRPr="00651BD8" w:rsidRDefault="00191524" w:rsidP="00B44C79">
            <w:pPr>
              <w:rPr>
                <w:rFonts w:ascii="Calibri" w:hAnsi="Calibri" w:cs="Arial"/>
                <w:sz w:val="24"/>
                <w:szCs w:val="22"/>
              </w:rPr>
            </w:pPr>
          </w:p>
          <w:p w14:paraId="54664399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723C2383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</w:tc>
      </w:tr>
      <w:tr w:rsidR="00191524" w:rsidRPr="00651BD8" w14:paraId="79DF9017" w14:textId="77777777" w:rsidTr="00651BD8">
        <w:trPr>
          <w:trHeight w:val="529"/>
        </w:trPr>
        <w:tc>
          <w:tcPr>
            <w:tcW w:w="10206" w:type="dxa"/>
            <w:gridSpan w:val="2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02C64C64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  <w:r w:rsidRPr="00651BD8">
              <w:rPr>
                <w:rFonts w:ascii="Calibri" w:hAnsi="Calibri" w:cs="Arial"/>
                <w:b/>
                <w:sz w:val="24"/>
                <w:szCs w:val="22"/>
              </w:rPr>
              <w:t>Other Supporting information:</w:t>
            </w:r>
          </w:p>
          <w:p w14:paraId="0C6D413E" w14:textId="77777777" w:rsidR="00191524" w:rsidRPr="00651BD8" w:rsidRDefault="00191524" w:rsidP="00B44C79">
            <w:pPr>
              <w:rPr>
                <w:rFonts w:ascii="Calibri" w:hAnsi="Calibri" w:cs="Arial"/>
                <w:sz w:val="24"/>
                <w:szCs w:val="22"/>
              </w:rPr>
            </w:pPr>
          </w:p>
          <w:p w14:paraId="566CA1BE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2085EC07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  <w:p w14:paraId="4CBC9651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</w:p>
        </w:tc>
      </w:tr>
      <w:tr w:rsidR="00191524" w:rsidRPr="00651BD8" w14:paraId="108086DF" w14:textId="77777777" w:rsidTr="00651BD8">
        <w:trPr>
          <w:trHeight w:val="331"/>
        </w:trPr>
        <w:tc>
          <w:tcPr>
            <w:tcW w:w="10206" w:type="dxa"/>
            <w:gridSpan w:val="2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DE9D9" w:themeFill="accent6" w:themeFillTint="33"/>
          </w:tcPr>
          <w:p w14:paraId="10A7CD6D" w14:textId="77777777" w:rsidR="00191524" w:rsidRPr="00651BD8" w:rsidRDefault="00191524" w:rsidP="00B44C79">
            <w:pPr>
              <w:jc w:val="center"/>
              <w:rPr>
                <w:rFonts w:ascii="Calibri" w:hAnsi="Calibri" w:cs="Arial"/>
                <w:b/>
                <w:sz w:val="24"/>
                <w:szCs w:val="22"/>
              </w:rPr>
            </w:pPr>
            <w:r w:rsidRPr="00651BD8">
              <w:rPr>
                <w:rFonts w:ascii="Calibri" w:hAnsi="Calibri" w:cs="Arial"/>
                <w:b/>
                <w:sz w:val="24"/>
                <w:szCs w:val="22"/>
              </w:rPr>
              <w:t>MAIN CARER/S DETAILS</w:t>
            </w:r>
          </w:p>
        </w:tc>
      </w:tr>
      <w:tr w:rsidR="00191524" w:rsidRPr="00651BD8" w14:paraId="7B0BAAF2" w14:textId="77777777" w:rsidTr="00651BD8">
        <w:trPr>
          <w:trHeight w:val="397"/>
        </w:trPr>
        <w:tc>
          <w:tcPr>
            <w:tcW w:w="3261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2DC2DC4C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  <w:r w:rsidRPr="00651BD8">
              <w:rPr>
                <w:rFonts w:ascii="Calibri" w:hAnsi="Calibri" w:cs="Arial"/>
                <w:b/>
                <w:sz w:val="24"/>
                <w:szCs w:val="22"/>
              </w:rPr>
              <w:t xml:space="preserve">Name </w:t>
            </w:r>
          </w:p>
        </w:tc>
        <w:tc>
          <w:tcPr>
            <w:tcW w:w="694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278A2DCC" w14:textId="77777777" w:rsidR="00191524" w:rsidRPr="00651BD8" w:rsidRDefault="00191524" w:rsidP="00B44C79">
            <w:pPr>
              <w:rPr>
                <w:rFonts w:ascii="Calibri" w:hAnsi="Calibri" w:cs="Arial"/>
                <w:sz w:val="24"/>
                <w:szCs w:val="22"/>
              </w:rPr>
            </w:pPr>
          </w:p>
        </w:tc>
      </w:tr>
      <w:tr w:rsidR="00191524" w:rsidRPr="00651BD8" w14:paraId="2F2115DC" w14:textId="77777777" w:rsidTr="00651BD8">
        <w:trPr>
          <w:trHeight w:val="397"/>
        </w:trPr>
        <w:tc>
          <w:tcPr>
            <w:tcW w:w="3261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09A9FCD4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  <w:r w:rsidRPr="00651BD8">
              <w:rPr>
                <w:rFonts w:ascii="Calibri" w:hAnsi="Calibri" w:cs="Arial"/>
                <w:b/>
                <w:sz w:val="24"/>
                <w:szCs w:val="22"/>
              </w:rPr>
              <w:t>Relationship to the person</w:t>
            </w:r>
          </w:p>
        </w:tc>
        <w:tc>
          <w:tcPr>
            <w:tcW w:w="694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59550EAE" w14:textId="77777777" w:rsidR="00191524" w:rsidRPr="00651BD8" w:rsidRDefault="00191524" w:rsidP="00B44C79">
            <w:pPr>
              <w:rPr>
                <w:rFonts w:ascii="Calibri" w:hAnsi="Calibri" w:cs="Arial"/>
                <w:sz w:val="24"/>
                <w:szCs w:val="22"/>
              </w:rPr>
            </w:pPr>
          </w:p>
        </w:tc>
      </w:tr>
      <w:tr w:rsidR="00191524" w:rsidRPr="00651BD8" w14:paraId="67BE15BF" w14:textId="77777777" w:rsidTr="00651BD8">
        <w:trPr>
          <w:trHeight w:val="397"/>
        </w:trPr>
        <w:tc>
          <w:tcPr>
            <w:tcW w:w="3261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23505AF0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  <w:r w:rsidRPr="00651BD8">
              <w:rPr>
                <w:rFonts w:ascii="Calibri" w:hAnsi="Calibri" w:cs="Arial"/>
                <w:b/>
                <w:sz w:val="24"/>
                <w:szCs w:val="22"/>
              </w:rPr>
              <w:t>Contact number</w:t>
            </w:r>
          </w:p>
        </w:tc>
        <w:tc>
          <w:tcPr>
            <w:tcW w:w="694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5CBD5DA3" w14:textId="77777777" w:rsidR="00191524" w:rsidRPr="00651BD8" w:rsidRDefault="00191524" w:rsidP="00B44C79">
            <w:pPr>
              <w:rPr>
                <w:rFonts w:ascii="Calibri" w:hAnsi="Calibri" w:cs="Arial"/>
                <w:sz w:val="24"/>
                <w:szCs w:val="22"/>
              </w:rPr>
            </w:pPr>
          </w:p>
        </w:tc>
      </w:tr>
      <w:tr w:rsidR="00191524" w:rsidRPr="00651BD8" w14:paraId="37A04B49" w14:textId="77777777" w:rsidTr="00651BD8">
        <w:trPr>
          <w:trHeight w:val="397"/>
        </w:trPr>
        <w:tc>
          <w:tcPr>
            <w:tcW w:w="3261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025530EF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  <w:r w:rsidRPr="00651BD8">
              <w:rPr>
                <w:rFonts w:ascii="Calibri" w:hAnsi="Calibri" w:cs="Arial"/>
                <w:b/>
                <w:sz w:val="24"/>
                <w:szCs w:val="22"/>
              </w:rPr>
              <w:t>Email</w:t>
            </w:r>
          </w:p>
        </w:tc>
        <w:tc>
          <w:tcPr>
            <w:tcW w:w="694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1942ED8F" w14:textId="77777777" w:rsidR="00191524" w:rsidRPr="00651BD8" w:rsidRDefault="00191524" w:rsidP="00B44C79">
            <w:pPr>
              <w:rPr>
                <w:rFonts w:ascii="Calibri" w:hAnsi="Calibri" w:cs="Arial"/>
                <w:sz w:val="24"/>
                <w:szCs w:val="22"/>
              </w:rPr>
            </w:pPr>
          </w:p>
        </w:tc>
      </w:tr>
      <w:tr w:rsidR="00191524" w:rsidRPr="00651BD8" w14:paraId="756D6F26" w14:textId="77777777" w:rsidTr="00651BD8">
        <w:trPr>
          <w:trHeight w:val="331"/>
        </w:trPr>
        <w:tc>
          <w:tcPr>
            <w:tcW w:w="10206" w:type="dxa"/>
            <w:gridSpan w:val="2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DE9D9" w:themeFill="accent6" w:themeFillTint="33"/>
          </w:tcPr>
          <w:p w14:paraId="1B75132D" w14:textId="77777777" w:rsidR="00191524" w:rsidRPr="00651BD8" w:rsidRDefault="00191524" w:rsidP="00B44C79">
            <w:pPr>
              <w:jc w:val="center"/>
              <w:rPr>
                <w:rFonts w:ascii="Calibri" w:hAnsi="Calibri" w:cs="Arial"/>
                <w:b/>
                <w:sz w:val="24"/>
                <w:szCs w:val="22"/>
              </w:rPr>
            </w:pPr>
            <w:r w:rsidRPr="00651BD8">
              <w:rPr>
                <w:rFonts w:ascii="Calibri" w:hAnsi="Calibri" w:cs="Arial"/>
                <w:b/>
                <w:sz w:val="24"/>
                <w:szCs w:val="22"/>
              </w:rPr>
              <w:t>REFERRER DETAILS – IF DIFFERENT TO THE ABOVE</w:t>
            </w:r>
          </w:p>
        </w:tc>
      </w:tr>
      <w:tr w:rsidR="00191524" w:rsidRPr="00651BD8" w14:paraId="7F732C25" w14:textId="77777777" w:rsidTr="00651BD8">
        <w:trPr>
          <w:trHeight w:val="397"/>
        </w:trPr>
        <w:tc>
          <w:tcPr>
            <w:tcW w:w="3261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024E01CA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  <w:r w:rsidRPr="00651BD8">
              <w:rPr>
                <w:rFonts w:ascii="Calibri" w:hAnsi="Calibri" w:cs="Arial"/>
                <w:b/>
                <w:sz w:val="24"/>
                <w:szCs w:val="22"/>
              </w:rPr>
              <w:t xml:space="preserve">Name </w:t>
            </w:r>
          </w:p>
        </w:tc>
        <w:tc>
          <w:tcPr>
            <w:tcW w:w="694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05A754F7" w14:textId="77777777" w:rsidR="00191524" w:rsidRPr="00651BD8" w:rsidRDefault="00191524" w:rsidP="00B44C79">
            <w:pPr>
              <w:rPr>
                <w:rFonts w:ascii="Calibri" w:hAnsi="Calibri" w:cs="Arial"/>
                <w:sz w:val="24"/>
                <w:szCs w:val="22"/>
              </w:rPr>
            </w:pPr>
          </w:p>
        </w:tc>
      </w:tr>
      <w:tr w:rsidR="00191524" w:rsidRPr="00651BD8" w14:paraId="3C1FADDE" w14:textId="77777777" w:rsidTr="00651BD8">
        <w:trPr>
          <w:trHeight w:val="397"/>
        </w:trPr>
        <w:tc>
          <w:tcPr>
            <w:tcW w:w="3261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007182EB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  <w:r w:rsidRPr="00651BD8">
              <w:rPr>
                <w:rFonts w:ascii="Calibri" w:hAnsi="Calibri" w:cs="Arial"/>
                <w:b/>
                <w:sz w:val="24"/>
                <w:szCs w:val="22"/>
              </w:rPr>
              <w:t>Relationship to the person</w:t>
            </w:r>
          </w:p>
        </w:tc>
        <w:tc>
          <w:tcPr>
            <w:tcW w:w="694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1DB822E7" w14:textId="77777777" w:rsidR="00191524" w:rsidRPr="00651BD8" w:rsidRDefault="00191524" w:rsidP="00B44C79">
            <w:pPr>
              <w:rPr>
                <w:rFonts w:ascii="Calibri" w:hAnsi="Calibri" w:cs="Arial"/>
                <w:sz w:val="24"/>
                <w:szCs w:val="22"/>
              </w:rPr>
            </w:pPr>
          </w:p>
        </w:tc>
      </w:tr>
      <w:tr w:rsidR="00191524" w:rsidRPr="00651BD8" w14:paraId="4D01C16A" w14:textId="77777777" w:rsidTr="00651BD8">
        <w:trPr>
          <w:trHeight w:val="397"/>
        </w:trPr>
        <w:tc>
          <w:tcPr>
            <w:tcW w:w="3261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265DFA99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  <w:r w:rsidRPr="00651BD8">
              <w:rPr>
                <w:rFonts w:ascii="Calibri" w:hAnsi="Calibri" w:cs="Arial"/>
                <w:b/>
                <w:sz w:val="24"/>
                <w:szCs w:val="22"/>
              </w:rPr>
              <w:t>Contact number</w:t>
            </w:r>
          </w:p>
        </w:tc>
        <w:tc>
          <w:tcPr>
            <w:tcW w:w="694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7E6392C0" w14:textId="77777777" w:rsidR="00191524" w:rsidRPr="00651BD8" w:rsidRDefault="00191524" w:rsidP="00B44C79">
            <w:pPr>
              <w:rPr>
                <w:rFonts w:ascii="Calibri" w:hAnsi="Calibri" w:cs="Arial"/>
                <w:sz w:val="24"/>
                <w:szCs w:val="22"/>
              </w:rPr>
            </w:pPr>
          </w:p>
        </w:tc>
      </w:tr>
      <w:tr w:rsidR="00191524" w:rsidRPr="00651BD8" w14:paraId="063A8DEC" w14:textId="77777777" w:rsidTr="00651BD8">
        <w:trPr>
          <w:trHeight w:val="397"/>
        </w:trPr>
        <w:tc>
          <w:tcPr>
            <w:tcW w:w="3261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5765EE7A" w14:textId="77777777" w:rsidR="00191524" w:rsidRPr="00651BD8" w:rsidRDefault="00191524" w:rsidP="00B44C79">
            <w:pPr>
              <w:rPr>
                <w:rFonts w:ascii="Calibri" w:hAnsi="Calibri" w:cs="Arial"/>
                <w:b/>
                <w:sz w:val="24"/>
                <w:szCs w:val="22"/>
              </w:rPr>
            </w:pPr>
            <w:r w:rsidRPr="00651BD8">
              <w:rPr>
                <w:rFonts w:ascii="Calibri" w:hAnsi="Calibri" w:cs="Arial"/>
                <w:b/>
                <w:sz w:val="24"/>
                <w:szCs w:val="22"/>
              </w:rPr>
              <w:t>Email</w:t>
            </w:r>
          </w:p>
        </w:tc>
        <w:tc>
          <w:tcPr>
            <w:tcW w:w="694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7C7A9888" w14:textId="77777777" w:rsidR="00191524" w:rsidRPr="00651BD8" w:rsidRDefault="00191524" w:rsidP="00B44C79">
            <w:pPr>
              <w:rPr>
                <w:rFonts w:ascii="Calibri" w:hAnsi="Calibri" w:cs="Arial"/>
                <w:sz w:val="24"/>
                <w:szCs w:val="22"/>
              </w:rPr>
            </w:pPr>
          </w:p>
        </w:tc>
      </w:tr>
    </w:tbl>
    <w:p w14:paraId="0F635B99" w14:textId="77777777" w:rsidR="00C22457" w:rsidRPr="00191524" w:rsidRDefault="00C22457" w:rsidP="00191524">
      <w:pPr>
        <w:rPr>
          <w:sz w:val="22"/>
          <w:szCs w:val="22"/>
        </w:rPr>
      </w:pPr>
    </w:p>
    <w:sectPr w:rsidR="00C22457" w:rsidRPr="00191524" w:rsidSect="00C94E1F">
      <w:headerReference w:type="default" r:id="rId7"/>
      <w:headerReference w:type="first" r:id="rId8"/>
      <w:footerReference w:type="first" r:id="rId9"/>
      <w:pgSz w:w="11907" w:h="16840" w:code="9"/>
      <w:pgMar w:top="1440" w:right="1440" w:bottom="1440" w:left="1440" w:header="510" w:footer="181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C130F" w14:textId="77777777" w:rsidR="00FD06E2" w:rsidRDefault="00FD06E2">
      <w:r>
        <w:separator/>
      </w:r>
    </w:p>
  </w:endnote>
  <w:endnote w:type="continuationSeparator" w:id="0">
    <w:p w14:paraId="62D17262" w14:textId="77777777" w:rsidR="00FD06E2" w:rsidRDefault="00FD0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Italic r:id="rId1" w:subsetted="1" w:fontKey="{01B03EF0-4AAE-874D-9527-75C2EA993719}"/>
    <w:embedBoldItalic r:id="rId2" w:subsetted="1" w:fontKey="{7A21D8F7-D9A7-0544-ADC1-0BBAB33E4AE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furence">
    <w:altName w:val="Century Gothic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02751A27-30F8-3943-8275-44940369052D}"/>
    <w:embedBold r:id="rId4" w:fontKey="{7E3BC6E8-C7BD-C646-8FDA-5F7B3ECB072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MS-Bold">
    <w:panose1 w:val="020B0703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055D0" w14:textId="77777777" w:rsidR="00BE2530" w:rsidRPr="006A0160" w:rsidRDefault="00BE2530" w:rsidP="00BE2530">
    <w:pPr>
      <w:pStyle w:val="Header"/>
      <w:jc w:val="right"/>
      <w:rPr>
        <w:i/>
      </w:rPr>
    </w:pPr>
    <w:r w:rsidRPr="006A0160">
      <w:rPr>
        <w:i/>
      </w:rPr>
      <w:t xml:space="preserve">Page </w:t>
    </w:r>
    <w:r w:rsidRPr="006A0160">
      <w:rPr>
        <w:b/>
        <w:i/>
        <w:sz w:val="24"/>
        <w:szCs w:val="24"/>
      </w:rPr>
      <w:fldChar w:fldCharType="begin"/>
    </w:r>
    <w:r w:rsidRPr="006A0160">
      <w:rPr>
        <w:b/>
        <w:i/>
      </w:rPr>
      <w:instrText xml:space="preserve"> PAGE </w:instrText>
    </w:r>
    <w:r w:rsidRPr="006A0160">
      <w:rPr>
        <w:b/>
        <w:i/>
        <w:sz w:val="24"/>
        <w:szCs w:val="24"/>
      </w:rPr>
      <w:fldChar w:fldCharType="separate"/>
    </w:r>
    <w:r>
      <w:rPr>
        <w:b/>
        <w:i/>
        <w:sz w:val="24"/>
        <w:szCs w:val="24"/>
      </w:rPr>
      <w:t>1</w:t>
    </w:r>
    <w:r w:rsidRPr="006A0160">
      <w:rPr>
        <w:b/>
        <w:i/>
        <w:sz w:val="24"/>
        <w:szCs w:val="24"/>
      </w:rPr>
      <w:fldChar w:fldCharType="end"/>
    </w:r>
    <w:r w:rsidRPr="006A0160">
      <w:rPr>
        <w:i/>
      </w:rPr>
      <w:t xml:space="preserve"> of </w:t>
    </w:r>
    <w:r w:rsidRPr="006A0160">
      <w:rPr>
        <w:b/>
        <w:i/>
        <w:sz w:val="24"/>
        <w:szCs w:val="24"/>
      </w:rPr>
      <w:fldChar w:fldCharType="begin"/>
    </w:r>
    <w:r w:rsidRPr="006A0160">
      <w:rPr>
        <w:b/>
        <w:i/>
      </w:rPr>
      <w:instrText xml:space="preserve"> NUMPAGES  </w:instrText>
    </w:r>
    <w:r w:rsidRPr="006A0160">
      <w:rPr>
        <w:b/>
        <w:i/>
        <w:sz w:val="24"/>
        <w:szCs w:val="24"/>
      </w:rPr>
      <w:fldChar w:fldCharType="separate"/>
    </w:r>
    <w:r>
      <w:rPr>
        <w:b/>
        <w:i/>
        <w:sz w:val="24"/>
        <w:szCs w:val="24"/>
      </w:rPr>
      <w:t>2</w:t>
    </w:r>
    <w:r w:rsidRPr="006A0160">
      <w:rPr>
        <w:b/>
        <w:i/>
        <w:sz w:val="24"/>
        <w:szCs w:val="24"/>
      </w:rPr>
      <w:fldChar w:fldCharType="end"/>
    </w:r>
  </w:p>
  <w:p w14:paraId="7888F682" w14:textId="77777777" w:rsidR="007C113C" w:rsidRPr="005D2455" w:rsidRDefault="007C113C" w:rsidP="00651BD8">
    <w:pPr>
      <w:pStyle w:val="Footer"/>
      <w:tabs>
        <w:tab w:val="left" w:pos="6096"/>
        <w:tab w:val="right" w:pos="8931"/>
      </w:tabs>
      <w:jc w:val="lef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558EF" w14:textId="77777777" w:rsidR="00FD06E2" w:rsidRDefault="00FD06E2">
      <w:r>
        <w:separator/>
      </w:r>
    </w:p>
  </w:footnote>
  <w:footnote w:type="continuationSeparator" w:id="0">
    <w:p w14:paraId="645067B3" w14:textId="77777777" w:rsidR="00FD06E2" w:rsidRDefault="00FD0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48F5C" w14:textId="77777777" w:rsidR="007C113C" w:rsidRDefault="007C113C">
    <w:pPr>
      <w:pStyle w:val="Header"/>
    </w:pPr>
  </w:p>
  <w:p w14:paraId="55BCBD39" w14:textId="77777777" w:rsidR="00BE2530" w:rsidRDefault="00BE253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CF57F" w14:textId="77777777" w:rsidR="00E557BE" w:rsidRDefault="00651BD8" w:rsidP="00651BD8">
    <w:pPr>
      <w:pStyle w:val="Header"/>
      <w:ind w:right="-187"/>
      <w:jc w:val="right"/>
      <w:rPr>
        <w:rFonts w:ascii="Arial Narrow" w:hAnsi="Arial Narrow"/>
        <w:b/>
        <w:noProof/>
        <w:color w:val="595959" w:themeColor="text1" w:themeTint="A6"/>
        <w:sz w:val="24"/>
        <w:szCs w:val="24"/>
      </w:rPr>
    </w:pPr>
    <w:r w:rsidRPr="005D2455">
      <w:rPr>
        <w:rFonts w:cs="TrebuchetMS-Bold"/>
        <w:b/>
        <w:bCs/>
        <w:noProof/>
        <w:color w:val="E36C0A" w:themeColor="accent6" w:themeShade="BF"/>
      </w:rPr>
      <w:drawing>
        <wp:anchor distT="0" distB="0" distL="114300" distR="114300" simplePos="0" relativeHeight="251664896" behindDoc="1" locked="0" layoutInCell="1" allowOverlap="1" wp14:anchorId="24D96F14" wp14:editId="44872403">
          <wp:simplePos x="0" y="0"/>
          <wp:positionH relativeFrom="column">
            <wp:posOffset>-300990</wp:posOffset>
          </wp:positionH>
          <wp:positionV relativeFrom="paragraph">
            <wp:posOffset>219075</wp:posOffset>
          </wp:positionV>
          <wp:extent cx="1287145" cy="815340"/>
          <wp:effectExtent l="0" t="0" r="8255" b="3810"/>
          <wp:wrapTight wrapText="bothSides">
            <wp:wrapPolygon edited="0">
              <wp:start x="0" y="0"/>
              <wp:lineTo x="0" y="21196"/>
              <wp:lineTo x="21419" y="21196"/>
              <wp:lineTo x="21419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8714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C2D63C" w14:textId="77777777" w:rsidR="00E557BE" w:rsidRPr="00651BD8" w:rsidRDefault="00E557BE" w:rsidP="00651BD8">
    <w:pPr>
      <w:pStyle w:val="Header"/>
      <w:ind w:right="-612"/>
      <w:jc w:val="right"/>
      <w:rPr>
        <w:rFonts w:ascii="Calibri" w:hAnsi="Calibri"/>
        <w:b/>
        <w:noProof/>
        <w:color w:val="FF6600"/>
        <w:sz w:val="24"/>
        <w:szCs w:val="24"/>
      </w:rPr>
    </w:pPr>
    <w:r w:rsidRPr="00651BD8">
      <w:rPr>
        <w:rFonts w:ascii="Calibri" w:hAnsi="Calibri"/>
        <w:b/>
        <w:noProof/>
        <w:color w:val="E36C0A" w:themeColor="accent6" w:themeShade="BF"/>
        <w:sz w:val="24"/>
        <w:szCs w:val="24"/>
      </w:rPr>
      <w:t xml:space="preserve">The Chiltern Centre </w:t>
    </w:r>
  </w:p>
  <w:p w14:paraId="2BA1B87B" w14:textId="77777777" w:rsidR="00E557BE" w:rsidRPr="00B72021" w:rsidRDefault="00E557BE" w:rsidP="00651BD8">
    <w:pPr>
      <w:pStyle w:val="Header"/>
      <w:ind w:right="-612"/>
      <w:jc w:val="right"/>
      <w:rPr>
        <w:rFonts w:ascii="Calibri" w:hAnsi="Calibri"/>
        <w:noProof/>
        <w:sz w:val="22"/>
        <w:szCs w:val="22"/>
      </w:rPr>
    </w:pPr>
    <w:r w:rsidRPr="00651BD8">
      <w:rPr>
        <w:rFonts w:ascii="Calibri" w:hAnsi="Calibri"/>
        <w:noProof/>
        <w:color w:val="595959" w:themeColor="text1" w:themeTint="A6"/>
        <w:sz w:val="22"/>
        <w:szCs w:val="22"/>
      </w:rPr>
      <w:t xml:space="preserve">                                                 </w:t>
    </w:r>
    <w:r w:rsidRPr="00B72021">
      <w:rPr>
        <w:rFonts w:ascii="Calibri" w:hAnsi="Calibri"/>
        <w:noProof/>
        <w:sz w:val="22"/>
        <w:szCs w:val="22"/>
      </w:rPr>
      <w:t>Greys Rd, Henley on Thames, RG9 1QR</w:t>
    </w:r>
  </w:p>
  <w:p w14:paraId="762F03BF" w14:textId="77777777" w:rsidR="00E557BE" w:rsidRPr="00B72021" w:rsidRDefault="00E557BE" w:rsidP="00651BD8">
    <w:pPr>
      <w:pStyle w:val="Header"/>
      <w:ind w:right="-612"/>
      <w:jc w:val="right"/>
      <w:rPr>
        <w:rFonts w:ascii="Calibri" w:hAnsi="Calibri"/>
        <w:noProof/>
        <w:sz w:val="22"/>
        <w:szCs w:val="22"/>
      </w:rPr>
    </w:pPr>
    <w:r w:rsidRPr="00B72021">
      <w:rPr>
        <w:rFonts w:ascii="Calibri" w:hAnsi="Calibri"/>
        <w:noProof/>
        <w:sz w:val="22"/>
        <w:szCs w:val="22"/>
      </w:rPr>
      <w:t xml:space="preserve">                                                   Phone:    01491 575575</w:t>
    </w:r>
  </w:p>
  <w:p w14:paraId="04AFB804" w14:textId="77777777" w:rsidR="00E557BE" w:rsidRPr="00B72021" w:rsidRDefault="00E557BE" w:rsidP="00651BD8">
    <w:pPr>
      <w:pStyle w:val="Header"/>
      <w:ind w:right="-612"/>
      <w:jc w:val="right"/>
      <w:rPr>
        <w:rFonts w:ascii="Calibri" w:hAnsi="Calibri"/>
        <w:noProof/>
        <w:sz w:val="22"/>
        <w:szCs w:val="22"/>
      </w:rPr>
    </w:pPr>
    <w:r w:rsidRPr="00B72021">
      <w:rPr>
        <w:rFonts w:ascii="Calibri" w:hAnsi="Calibri"/>
        <w:noProof/>
        <w:sz w:val="22"/>
        <w:szCs w:val="22"/>
      </w:rPr>
      <w:t xml:space="preserve">                                                   Fax:        01491 575549</w:t>
    </w:r>
  </w:p>
  <w:p w14:paraId="64332E38" w14:textId="77777777" w:rsidR="00E557BE" w:rsidRPr="00B72021" w:rsidRDefault="00E557BE" w:rsidP="00651BD8">
    <w:pPr>
      <w:pStyle w:val="Header"/>
      <w:ind w:right="-612"/>
      <w:jc w:val="right"/>
      <w:rPr>
        <w:rFonts w:ascii="Calibri" w:hAnsi="Calibri"/>
        <w:noProof/>
        <w:sz w:val="22"/>
        <w:szCs w:val="22"/>
      </w:rPr>
    </w:pPr>
    <w:r w:rsidRPr="00B72021">
      <w:rPr>
        <w:rFonts w:ascii="Calibri" w:hAnsi="Calibri"/>
        <w:sz w:val="22"/>
        <w:szCs w:val="22"/>
      </w:rPr>
      <w:t xml:space="preserve">                                                </w:t>
    </w:r>
  </w:p>
  <w:p w14:paraId="1A810019" w14:textId="77777777" w:rsidR="00E557BE" w:rsidRPr="00B72021" w:rsidRDefault="00E557BE" w:rsidP="00651BD8">
    <w:pPr>
      <w:pStyle w:val="Header"/>
      <w:ind w:right="-612"/>
      <w:jc w:val="right"/>
      <w:rPr>
        <w:rStyle w:val="Hyperlink"/>
        <w:rFonts w:ascii="Calibri" w:hAnsi="Calibri"/>
        <w:noProof/>
        <w:color w:val="auto"/>
        <w:sz w:val="22"/>
        <w:szCs w:val="22"/>
        <w:u w:val="none"/>
      </w:rPr>
    </w:pPr>
    <w:r w:rsidRPr="00B72021">
      <w:rPr>
        <w:rFonts w:ascii="Calibri" w:hAnsi="Calibri"/>
        <w:noProof/>
        <w:sz w:val="22"/>
        <w:szCs w:val="22"/>
      </w:rPr>
      <w:t xml:space="preserve">                                                   </w:t>
    </w:r>
    <w:hyperlink r:id="rId2" w:history="1">
      <w:r w:rsidR="00B72021" w:rsidRPr="00B72021">
        <w:rPr>
          <w:rStyle w:val="Hyperlink"/>
          <w:rFonts w:ascii="Calibri" w:hAnsi="Calibri"/>
          <w:noProof/>
          <w:color w:val="auto"/>
          <w:sz w:val="22"/>
          <w:szCs w:val="22"/>
          <w:u w:val="none"/>
        </w:rPr>
        <w:t>www.chilterncentre.org.uk</w:t>
      </w:r>
    </w:hyperlink>
  </w:p>
  <w:p w14:paraId="61ED8C2E" w14:textId="77777777" w:rsidR="00E64199" w:rsidRDefault="00E64199" w:rsidP="00651BD8">
    <w:pPr>
      <w:pStyle w:val="Header"/>
      <w:pBdr>
        <w:bottom w:val="single" w:sz="18" w:space="1" w:color="E36C0A" w:themeColor="accent6" w:themeShade="BF"/>
      </w:pBdr>
      <w:ind w:left="-567" w:right="-612"/>
      <w:rPr>
        <w:rFonts w:ascii="Arial Narrow" w:hAnsi="Arial Narrow"/>
        <w:noProof/>
        <w:color w:val="595959" w:themeColor="text1" w:themeTint="A6"/>
        <w:sz w:val="22"/>
        <w:szCs w:val="22"/>
      </w:rPr>
    </w:pPr>
  </w:p>
  <w:p w14:paraId="7127BD64" w14:textId="77777777" w:rsidR="00E557BE" w:rsidRDefault="00E557BE" w:rsidP="005D245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752FA"/>
    <w:multiLevelType w:val="hybridMultilevel"/>
    <w:tmpl w:val="0860A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66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524"/>
    <w:rsid w:val="000108DD"/>
    <w:rsid w:val="0001625C"/>
    <w:rsid w:val="00025007"/>
    <w:rsid w:val="000641F4"/>
    <w:rsid w:val="0006627E"/>
    <w:rsid w:val="000A7F3E"/>
    <w:rsid w:val="000C2AD1"/>
    <w:rsid w:val="000C3515"/>
    <w:rsid w:val="000D568B"/>
    <w:rsid w:val="000D62F0"/>
    <w:rsid w:val="00101B56"/>
    <w:rsid w:val="00110083"/>
    <w:rsid w:val="0011360A"/>
    <w:rsid w:val="00114DE8"/>
    <w:rsid w:val="0011617A"/>
    <w:rsid w:val="00131BDF"/>
    <w:rsid w:val="00142CBB"/>
    <w:rsid w:val="00157F1D"/>
    <w:rsid w:val="001610D6"/>
    <w:rsid w:val="00181096"/>
    <w:rsid w:val="00191524"/>
    <w:rsid w:val="001B6649"/>
    <w:rsid w:val="00212A75"/>
    <w:rsid w:val="0021587C"/>
    <w:rsid w:val="00265D19"/>
    <w:rsid w:val="00283CFF"/>
    <w:rsid w:val="002A24D5"/>
    <w:rsid w:val="002B030C"/>
    <w:rsid w:val="002D1982"/>
    <w:rsid w:val="00317A1B"/>
    <w:rsid w:val="00387707"/>
    <w:rsid w:val="00390DB9"/>
    <w:rsid w:val="003C5B03"/>
    <w:rsid w:val="003D15F9"/>
    <w:rsid w:val="003F0EB2"/>
    <w:rsid w:val="004209F9"/>
    <w:rsid w:val="004325FA"/>
    <w:rsid w:val="0043663E"/>
    <w:rsid w:val="004441A1"/>
    <w:rsid w:val="0045687F"/>
    <w:rsid w:val="00464C30"/>
    <w:rsid w:val="004705C7"/>
    <w:rsid w:val="004A2540"/>
    <w:rsid w:val="004E1C42"/>
    <w:rsid w:val="005301CF"/>
    <w:rsid w:val="00532191"/>
    <w:rsid w:val="0058344A"/>
    <w:rsid w:val="005C2DB2"/>
    <w:rsid w:val="005D2455"/>
    <w:rsid w:val="00630232"/>
    <w:rsid w:val="00636C76"/>
    <w:rsid w:val="00651BD8"/>
    <w:rsid w:val="006670EE"/>
    <w:rsid w:val="006820D9"/>
    <w:rsid w:val="00691378"/>
    <w:rsid w:val="006A0160"/>
    <w:rsid w:val="006A7EAB"/>
    <w:rsid w:val="006E4AD8"/>
    <w:rsid w:val="006E51B6"/>
    <w:rsid w:val="00703BAE"/>
    <w:rsid w:val="007B69DB"/>
    <w:rsid w:val="007C113C"/>
    <w:rsid w:val="007E764B"/>
    <w:rsid w:val="00845230"/>
    <w:rsid w:val="00853CC8"/>
    <w:rsid w:val="00857C9D"/>
    <w:rsid w:val="00875ADA"/>
    <w:rsid w:val="00885A5B"/>
    <w:rsid w:val="008B2E6A"/>
    <w:rsid w:val="008C75D9"/>
    <w:rsid w:val="008D4705"/>
    <w:rsid w:val="008F1756"/>
    <w:rsid w:val="00930310"/>
    <w:rsid w:val="00931C81"/>
    <w:rsid w:val="00940934"/>
    <w:rsid w:val="00966C2B"/>
    <w:rsid w:val="00970343"/>
    <w:rsid w:val="00975AF9"/>
    <w:rsid w:val="00976366"/>
    <w:rsid w:val="009D7534"/>
    <w:rsid w:val="009F4316"/>
    <w:rsid w:val="00A218CF"/>
    <w:rsid w:val="00A5326F"/>
    <w:rsid w:val="00AA7915"/>
    <w:rsid w:val="00AD44C7"/>
    <w:rsid w:val="00AE4500"/>
    <w:rsid w:val="00AE6753"/>
    <w:rsid w:val="00AE7940"/>
    <w:rsid w:val="00AF34C4"/>
    <w:rsid w:val="00AF352D"/>
    <w:rsid w:val="00B00B7B"/>
    <w:rsid w:val="00B01CF9"/>
    <w:rsid w:val="00B123C6"/>
    <w:rsid w:val="00B34BEB"/>
    <w:rsid w:val="00B46EAE"/>
    <w:rsid w:val="00B61102"/>
    <w:rsid w:val="00B72021"/>
    <w:rsid w:val="00B92368"/>
    <w:rsid w:val="00BA2482"/>
    <w:rsid w:val="00BB6F0B"/>
    <w:rsid w:val="00BE2530"/>
    <w:rsid w:val="00BE70FA"/>
    <w:rsid w:val="00C22457"/>
    <w:rsid w:val="00C45110"/>
    <w:rsid w:val="00C46EA5"/>
    <w:rsid w:val="00C94E1F"/>
    <w:rsid w:val="00CB66CC"/>
    <w:rsid w:val="00CB78F6"/>
    <w:rsid w:val="00CC146A"/>
    <w:rsid w:val="00CD73CE"/>
    <w:rsid w:val="00D11A4F"/>
    <w:rsid w:val="00D36E0C"/>
    <w:rsid w:val="00D64023"/>
    <w:rsid w:val="00D66A9F"/>
    <w:rsid w:val="00D767B8"/>
    <w:rsid w:val="00D865E1"/>
    <w:rsid w:val="00D875F6"/>
    <w:rsid w:val="00DC04AE"/>
    <w:rsid w:val="00DE2AC8"/>
    <w:rsid w:val="00E016C3"/>
    <w:rsid w:val="00E018A1"/>
    <w:rsid w:val="00E34A94"/>
    <w:rsid w:val="00E557BE"/>
    <w:rsid w:val="00E64199"/>
    <w:rsid w:val="00E902E2"/>
    <w:rsid w:val="00EF70AC"/>
    <w:rsid w:val="00F064E7"/>
    <w:rsid w:val="00F07D33"/>
    <w:rsid w:val="00F13034"/>
    <w:rsid w:val="00F14931"/>
    <w:rsid w:val="00F409FF"/>
    <w:rsid w:val="00F52DE5"/>
    <w:rsid w:val="00F719A6"/>
    <w:rsid w:val="00F73ECF"/>
    <w:rsid w:val="00FB13F7"/>
    <w:rsid w:val="00FD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8F670E1"/>
  <w15:docId w15:val="{5F389D13-3BAB-4551-90F4-1E658AB69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1524"/>
    <w:pPr>
      <w:widowControl w:val="0"/>
      <w:overflowPunct w:val="0"/>
      <w:autoSpaceDE w:val="0"/>
      <w:autoSpaceDN w:val="0"/>
      <w:adjustRightInd w:val="0"/>
    </w:pPr>
    <w:rPr>
      <w:kern w:val="28"/>
      <w:lang w:eastAsia="en-US"/>
    </w:rPr>
  </w:style>
  <w:style w:type="paragraph" w:styleId="Heading1">
    <w:name w:val="heading 1"/>
    <w:basedOn w:val="Normal"/>
    <w:next w:val="Normal"/>
    <w:qFormat/>
    <w:pPr>
      <w:keepNext/>
      <w:spacing w:after="60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after="60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710D85"/>
    <w:pPr>
      <w:jc w:val="right"/>
    </w:pPr>
    <w:rPr>
      <w:rFonts w:ascii="Tahoma" w:hAnsi="Tahoma" w:cs="Tahoma"/>
      <w:sz w:val="16"/>
    </w:rPr>
  </w:style>
  <w:style w:type="paragraph" w:customStyle="1" w:styleId="Hanging">
    <w:name w:val="Hanging"/>
    <w:basedOn w:val="Normal"/>
    <w:rsid w:val="00DA5A16"/>
    <w:pPr>
      <w:ind w:left="936" w:hanging="288"/>
    </w:pPr>
  </w:style>
  <w:style w:type="paragraph" w:customStyle="1" w:styleId="hanging2">
    <w:name w:val="hanging2"/>
    <w:basedOn w:val="Normal"/>
    <w:pPr>
      <w:ind w:left="2952" w:hanging="288"/>
    </w:pPr>
  </w:style>
  <w:style w:type="paragraph" w:customStyle="1" w:styleId="hanging3">
    <w:name w:val="hanging3"/>
    <w:basedOn w:val="Normal"/>
    <w:pPr>
      <w:ind w:left="2664"/>
    </w:pPr>
  </w:style>
  <w:style w:type="paragraph" w:customStyle="1" w:styleId="Address">
    <w:name w:val="Address"/>
    <w:basedOn w:val="Header"/>
    <w:rsid w:val="003A61B8"/>
    <w:pPr>
      <w:tabs>
        <w:tab w:val="left" w:pos="450"/>
      </w:tabs>
    </w:pPr>
    <w:rPr>
      <w:rFonts w:ascii="eurofurence" w:hAnsi="eurofurence" w:cs="Tahoma"/>
      <w:b/>
      <w:color w:val="000000"/>
      <w:sz w:val="26"/>
    </w:rPr>
  </w:style>
  <w:style w:type="paragraph" w:customStyle="1" w:styleId="bullet">
    <w:name w:val="bullet"/>
    <w:basedOn w:val="Hanging"/>
    <w:rsid w:val="007C5B34"/>
    <w:pPr>
      <w:spacing w:after="60"/>
      <w:ind w:left="288"/>
    </w:pPr>
  </w:style>
  <w:style w:type="table" w:styleId="TableGrid">
    <w:name w:val="Table Grid"/>
    <w:basedOn w:val="TableNormal"/>
    <w:rsid w:val="00CC3160"/>
    <w:pPr>
      <w:tabs>
        <w:tab w:val="left" w:pos="2376"/>
        <w:tab w:val="left" w:pos="2664"/>
        <w:tab w:val="right" w:pos="10008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character" w:styleId="Hyperlink">
    <w:name w:val="Hyperlink"/>
    <w:rsid w:val="00FB65CD"/>
    <w:rPr>
      <w:color w:val="0000FF"/>
      <w:u w:val="single"/>
    </w:rPr>
  </w:style>
  <w:style w:type="paragraph" w:customStyle="1" w:styleId="LetterDate">
    <w:name w:val="Letter Date"/>
    <w:rsid w:val="000F6881"/>
    <w:pPr>
      <w:widowControl w:val="0"/>
      <w:overflowPunct w:val="0"/>
      <w:autoSpaceDE w:val="0"/>
      <w:autoSpaceDN w:val="0"/>
      <w:adjustRightInd w:val="0"/>
      <w:ind w:left="640" w:right="640"/>
    </w:pPr>
    <w:rPr>
      <w:i/>
      <w:iCs/>
      <w:kern w:val="28"/>
      <w:sz w:val="24"/>
      <w:szCs w:val="24"/>
      <w:lang w:val="en-US" w:eastAsia="en-US"/>
    </w:rPr>
  </w:style>
  <w:style w:type="paragraph" w:customStyle="1" w:styleId="LetterRecipientAddress">
    <w:name w:val="Letter Recipient Address"/>
    <w:rsid w:val="000F6881"/>
    <w:pPr>
      <w:widowControl w:val="0"/>
      <w:overflowPunct w:val="0"/>
      <w:autoSpaceDE w:val="0"/>
      <w:autoSpaceDN w:val="0"/>
      <w:adjustRightInd w:val="0"/>
      <w:ind w:left="640" w:right="640"/>
    </w:pPr>
    <w:rPr>
      <w:i/>
      <w:iCs/>
      <w:color w:val="000000"/>
      <w:kern w:val="28"/>
      <w:sz w:val="24"/>
      <w:szCs w:val="24"/>
      <w:lang w:val="en-US" w:eastAsia="en-US"/>
    </w:rPr>
  </w:style>
  <w:style w:type="paragraph" w:customStyle="1" w:styleId="LetterBody">
    <w:name w:val="Letter Body"/>
    <w:rsid w:val="000F6881"/>
    <w:pPr>
      <w:widowControl w:val="0"/>
      <w:overflowPunct w:val="0"/>
      <w:autoSpaceDE w:val="0"/>
      <w:autoSpaceDN w:val="0"/>
      <w:adjustRightInd w:val="0"/>
      <w:ind w:left="640" w:right="640"/>
    </w:pPr>
    <w:rPr>
      <w:i/>
      <w:iCs/>
      <w:kern w:val="28"/>
      <w:sz w:val="24"/>
      <w:szCs w:val="24"/>
      <w:lang w:val="en-US" w:eastAsia="en-US"/>
    </w:rPr>
  </w:style>
  <w:style w:type="paragraph" w:styleId="BalloonText">
    <w:name w:val="Balloon Text"/>
    <w:basedOn w:val="Normal"/>
    <w:semiHidden/>
    <w:rsid w:val="005E0D5C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20188"/>
    <w:pPr>
      <w:shd w:val="clear" w:color="auto" w:fill="000080"/>
    </w:pPr>
    <w:rPr>
      <w:rFonts w:ascii="Tahoma" w:hAnsi="Tahoma" w:cs="Tahoma"/>
    </w:rPr>
  </w:style>
  <w:style w:type="character" w:customStyle="1" w:styleId="FooterChar">
    <w:name w:val="Footer Char"/>
    <w:basedOn w:val="DefaultParagraphFont"/>
    <w:link w:val="Footer"/>
    <w:rsid w:val="0011360A"/>
    <w:rPr>
      <w:rFonts w:ascii="Tahoma" w:hAnsi="Tahoma" w:cs="Tahoma"/>
      <w:kern w:val="28"/>
      <w:sz w:val="16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1360A"/>
    <w:rPr>
      <w:kern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C4511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720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5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6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ilterncentre.org.uk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raine.CHILTERNSCHOOL\Documents\Custom%20Office%20Templates\1.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C:\Users\Lorraine.CHILTERNSCHOOL\Documents\Custom Office Templates\1. Letterhead.dotx</Template>
  <TotalTime>0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Letter_Parents-Group</vt:lpstr>
    </vt:vector>
  </TitlesOfParts>
  <Company>Hewlett-Packard Company</Company>
  <LinksUpToDate>false</LinksUpToDate>
  <CharactersWithSpaces>1490</CharactersWithSpaces>
  <SharedDoc>false</SharedDoc>
  <HLinks>
    <vt:vector size="6" baseType="variant">
      <vt:variant>
        <vt:i4>1310758</vt:i4>
      </vt:variant>
      <vt:variant>
        <vt:i4>0</vt:i4>
      </vt:variant>
      <vt:variant>
        <vt:i4>0</vt:i4>
      </vt:variant>
      <vt:variant>
        <vt:i4>5</vt:i4>
      </vt:variant>
      <vt:variant>
        <vt:lpwstr>mailto:chiltern@chilterncentre.demon.co.uk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Letter_Parents-Group</dc:title>
  <dc:creator>Lorraine Green</dc:creator>
  <cp:lastModifiedBy>Mark Collard</cp:lastModifiedBy>
  <cp:revision>2</cp:revision>
  <cp:lastPrinted>2014-09-24T11:25:00Z</cp:lastPrinted>
  <dcterms:created xsi:type="dcterms:W3CDTF">2022-09-07T12:37:00Z</dcterms:created>
  <dcterms:modified xsi:type="dcterms:W3CDTF">2022-09-07T12:37:00Z</dcterms:modified>
</cp:coreProperties>
</file>